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C5" w:rsidRDefault="001F77C5" w:rsidP="001F77C5">
      <w:pPr>
        <w:pStyle w:val="af6"/>
        <w:jc w:val="center"/>
        <w:textAlignment w:val="baseline"/>
      </w:pPr>
      <w:r>
        <w:rPr>
          <w:noProof/>
          <w:lang w:eastAsia="ru-RU" w:bidi="ar-SA"/>
        </w:rPr>
        <w:drawing>
          <wp:inline distT="0" distB="0" distL="0" distR="0">
            <wp:extent cx="670560" cy="853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Песчанокопского района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Председателя Собрания депутатов-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Главы Песчанокопского района</w:t>
      </w:r>
    </w:p>
    <w:p w:rsidR="001F77C5" w:rsidRDefault="001F77C5" w:rsidP="001F77C5">
      <w:pPr>
        <w:pStyle w:val="af6"/>
        <w:tabs>
          <w:tab w:val="center" w:pos="1701"/>
        </w:tabs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3359C" w:rsidRPr="00323B36" w:rsidRDefault="00C3359C" w:rsidP="00C3359C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850"/>
        <w:gridCol w:w="528"/>
        <w:gridCol w:w="1315"/>
        <w:gridCol w:w="2693"/>
      </w:tblGrid>
      <w:tr w:rsidR="00C3359C" w:rsidRPr="00323B36" w:rsidTr="00A20D52">
        <w:trPr>
          <w:trHeight w:val="383"/>
        </w:trPr>
        <w:tc>
          <w:tcPr>
            <w:tcW w:w="2235" w:type="dxa"/>
            <w:hideMark/>
          </w:tcPr>
          <w:p w:rsidR="00C3359C" w:rsidRPr="00323B36" w:rsidRDefault="001F32DE" w:rsidP="001C2436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29.08.2023</w:t>
            </w:r>
          </w:p>
        </w:tc>
        <w:tc>
          <w:tcPr>
            <w:tcW w:w="2268" w:type="dxa"/>
          </w:tcPr>
          <w:p w:rsidR="00C3359C" w:rsidRPr="00323B36" w:rsidRDefault="00C3359C" w:rsidP="001C2436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850" w:type="dxa"/>
            <w:hideMark/>
          </w:tcPr>
          <w:p w:rsidR="00C3359C" w:rsidRPr="00CD0ED1" w:rsidRDefault="00C3359C" w:rsidP="001C2436">
            <w:pPr>
              <w:ind w:left="-108"/>
              <w:jc w:val="center"/>
              <w:rPr>
                <w:rFonts w:eastAsia="Calibri"/>
                <w:sz w:val="28"/>
                <w:szCs w:val="28"/>
                <w:lang w:val="en-US"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  <w:r w:rsidR="00CD0ED1">
              <w:rPr>
                <w:rFonts w:eastAsia="Calibri"/>
                <w:sz w:val="28"/>
                <w:szCs w:val="28"/>
                <w:lang w:eastAsia="en-US" w:bidi="hi-IN"/>
              </w:rPr>
              <w:t xml:space="preserve"> </w:t>
            </w:r>
            <w:r w:rsidR="001F32DE">
              <w:rPr>
                <w:rFonts w:eastAsia="Calibri"/>
                <w:sz w:val="28"/>
                <w:szCs w:val="28"/>
                <w:lang w:eastAsia="en-US" w:bidi="hi-IN"/>
              </w:rPr>
              <w:t>8</w:t>
            </w:r>
          </w:p>
        </w:tc>
        <w:tc>
          <w:tcPr>
            <w:tcW w:w="528" w:type="dxa"/>
            <w:hideMark/>
          </w:tcPr>
          <w:p w:rsidR="00C3359C" w:rsidRPr="00323B36" w:rsidRDefault="00C3359C" w:rsidP="001F77C5">
            <w:pPr>
              <w:ind w:left="-108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1315" w:type="dxa"/>
          </w:tcPr>
          <w:p w:rsidR="00C3359C" w:rsidRPr="00323B36" w:rsidRDefault="00C3359C" w:rsidP="001C2436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C3359C" w:rsidRPr="00323B36" w:rsidRDefault="00C3359C" w:rsidP="001C2436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C3359C" w:rsidRDefault="00C3359C" w:rsidP="00A87741">
      <w:pPr>
        <w:pStyle w:val="ac"/>
        <w:tabs>
          <w:tab w:val="left" w:pos="5245"/>
        </w:tabs>
        <w:ind w:right="4251"/>
        <w:jc w:val="both"/>
        <w:rPr>
          <w:rFonts w:ascii="Times New Roman" w:hAnsi="Times New Roman"/>
          <w:sz w:val="28"/>
          <w:szCs w:val="28"/>
        </w:rPr>
      </w:pPr>
    </w:p>
    <w:p w:rsidR="00CE0D62" w:rsidRDefault="00CE0D62" w:rsidP="00C3359C">
      <w:pPr>
        <w:pStyle w:val="ac"/>
        <w:tabs>
          <w:tab w:val="left" w:pos="5245"/>
        </w:tabs>
        <w:ind w:right="46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назначении общественных обсуждений по вопросу рассмотрения схем</w:t>
      </w:r>
      <w:r w:rsidR="003A68ED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на кадастровом плане территории</w:t>
      </w:r>
      <w:r w:rsidR="007D18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застроенной многоквартирными домами</w:t>
      </w:r>
      <w:r w:rsidR="00CD0ED1">
        <w:rPr>
          <w:rFonts w:ascii="Times New Roman" w:hAnsi="Times New Roman"/>
          <w:sz w:val="28"/>
          <w:szCs w:val="28"/>
        </w:rPr>
        <w:t xml:space="preserve"> (двухквартирный жилой дом)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64340" w:rsidRPr="002F2415" w:rsidRDefault="00564340" w:rsidP="0003011C">
      <w:pPr>
        <w:pStyle w:val="ac"/>
        <w:ind w:firstLine="567"/>
        <w:rPr>
          <w:color w:val="FF0000"/>
          <w:sz w:val="28"/>
          <w:szCs w:val="28"/>
        </w:rPr>
      </w:pPr>
    </w:p>
    <w:p w:rsidR="00564340" w:rsidRPr="00962DDD" w:rsidRDefault="00A44150" w:rsidP="0003011C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962DDD">
        <w:rPr>
          <w:rFonts w:ascii="Times New Roman" w:hAnsi="Times New Roman"/>
          <w:sz w:val="28"/>
          <w:szCs w:val="28"/>
        </w:rPr>
        <w:t xml:space="preserve">В соответствии с </w:t>
      </w:r>
      <w:r w:rsidR="0044546B" w:rsidRPr="00962DDD">
        <w:rPr>
          <w:rFonts w:ascii="Times New Roman" w:hAnsi="Times New Roman"/>
          <w:sz w:val="28"/>
          <w:szCs w:val="28"/>
        </w:rPr>
        <w:t>Градостроительным</w:t>
      </w:r>
      <w:r w:rsidRPr="00962DDD">
        <w:rPr>
          <w:rFonts w:ascii="Times New Roman" w:hAnsi="Times New Roman"/>
          <w:sz w:val="28"/>
          <w:szCs w:val="28"/>
        </w:rPr>
        <w:t xml:space="preserve"> кодексом Российской Федерации, Федеральным законом от 06.10.2003 г. № 131 «Об общих принципах организации местного самоуправления в Российской Федерации», решением Собрания депутатов Песчанокопского района</w:t>
      </w:r>
      <w:r w:rsidR="00962DDD" w:rsidRPr="00962DDD">
        <w:rPr>
          <w:rFonts w:ascii="Times New Roman" w:hAnsi="Times New Roman"/>
          <w:sz w:val="28"/>
          <w:szCs w:val="28"/>
        </w:rPr>
        <w:t xml:space="preserve"> от 30.06.2022 №54</w:t>
      </w:r>
      <w:r w:rsidRPr="00962DDD">
        <w:rPr>
          <w:rFonts w:ascii="Times New Roman" w:hAnsi="Times New Roman"/>
          <w:sz w:val="28"/>
          <w:szCs w:val="28"/>
        </w:rPr>
        <w:t xml:space="preserve"> «Об утверждении Положения о </w:t>
      </w:r>
      <w:r w:rsidR="00962DDD" w:rsidRPr="00962DDD">
        <w:rPr>
          <w:rFonts w:ascii="Times New Roman" w:hAnsi="Times New Roman"/>
          <w:sz w:val="28"/>
          <w:szCs w:val="28"/>
        </w:rPr>
        <w:t>порядке организации и проведения публичных слушаний</w:t>
      </w:r>
      <w:r w:rsidRPr="00962DDD">
        <w:rPr>
          <w:rFonts w:ascii="Times New Roman" w:hAnsi="Times New Roman"/>
          <w:sz w:val="28"/>
          <w:szCs w:val="28"/>
        </w:rPr>
        <w:t>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</w:t>
      </w:r>
    </w:p>
    <w:p w:rsidR="00CE2C14" w:rsidRPr="002F2415" w:rsidRDefault="00CE2C14" w:rsidP="0003011C">
      <w:pPr>
        <w:pStyle w:val="ac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3011C" w:rsidRDefault="00A87741" w:rsidP="00A87741">
      <w:pPr>
        <w:suppressAutoHyphens/>
        <w:jc w:val="center"/>
        <w:rPr>
          <w:sz w:val="28"/>
          <w:szCs w:val="28"/>
          <w:lang w:eastAsia="ru-RU"/>
        </w:rPr>
      </w:pPr>
      <w:r w:rsidRPr="00A87741">
        <w:rPr>
          <w:b/>
          <w:bCs/>
          <w:sz w:val="36"/>
          <w:szCs w:val="36"/>
          <w:lang w:eastAsia="ru-RU"/>
        </w:rPr>
        <w:t>Постановляю</w:t>
      </w:r>
      <w:r w:rsidRPr="00A87741">
        <w:rPr>
          <w:sz w:val="28"/>
          <w:szCs w:val="28"/>
          <w:lang w:eastAsia="ru-RU"/>
        </w:rPr>
        <w:t>:</w:t>
      </w:r>
    </w:p>
    <w:p w:rsidR="00A87741" w:rsidRPr="002F2415" w:rsidRDefault="00A87741" w:rsidP="00A87741">
      <w:pPr>
        <w:suppressAutoHyphens/>
        <w:jc w:val="center"/>
        <w:rPr>
          <w:color w:val="FF0000"/>
          <w:sz w:val="36"/>
        </w:rPr>
      </w:pPr>
    </w:p>
    <w:p w:rsidR="00B818AB" w:rsidRDefault="00B818AB" w:rsidP="00250547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Провести общественные обсуждения по вопросу рассмотрения</w:t>
      </w:r>
      <w:r w:rsidR="00445C6F" w:rsidRPr="00445C6F">
        <w:rPr>
          <w:sz w:val="28"/>
          <w:szCs w:val="28"/>
        </w:rPr>
        <w:t xml:space="preserve"> </w:t>
      </w:r>
      <w:r w:rsidR="00445C6F">
        <w:rPr>
          <w:rFonts w:ascii="Times New Roman" w:hAnsi="Times New Roman"/>
          <w:sz w:val="28"/>
          <w:szCs w:val="28"/>
        </w:rPr>
        <w:t>схем</w:t>
      </w:r>
      <w:r w:rsidR="003A68ED">
        <w:rPr>
          <w:rFonts w:ascii="Times New Roman" w:hAnsi="Times New Roman"/>
          <w:sz w:val="28"/>
          <w:szCs w:val="28"/>
        </w:rPr>
        <w:t>ы</w:t>
      </w:r>
      <w:r w:rsidR="00445C6F">
        <w:rPr>
          <w:rFonts w:ascii="Times New Roman" w:hAnsi="Times New Roman"/>
          <w:sz w:val="28"/>
          <w:szCs w:val="28"/>
        </w:rPr>
        <w:t xml:space="preserve"> расположения земельного участка или </w:t>
      </w:r>
      <w:r w:rsidR="00445C6F" w:rsidRPr="009A76F1">
        <w:rPr>
          <w:rFonts w:ascii="Times New Roman" w:hAnsi="Times New Roman" w:cs="Times New Roman"/>
          <w:sz w:val="28"/>
          <w:szCs w:val="28"/>
        </w:rPr>
        <w:t>земельных участков на кадастровом плане терри</w:t>
      </w:r>
      <w:r w:rsidR="003A68ED" w:rsidRPr="009A76F1">
        <w:rPr>
          <w:rFonts w:ascii="Times New Roman" w:hAnsi="Times New Roman" w:cs="Times New Roman"/>
          <w:sz w:val="28"/>
          <w:szCs w:val="28"/>
        </w:rPr>
        <w:t xml:space="preserve">тории, </w:t>
      </w:r>
      <w:r w:rsidRPr="009A76F1">
        <w:rPr>
          <w:rFonts w:ascii="Times New Roman" w:hAnsi="Times New Roman" w:cs="Times New Roman"/>
          <w:sz w:val="28"/>
          <w:szCs w:val="28"/>
        </w:rPr>
        <w:t>застроенной многоквартирным домом</w:t>
      </w:r>
      <w:r w:rsidR="009A76F1" w:rsidRPr="009A76F1">
        <w:rPr>
          <w:rFonts w:ascii="Times New Roman" w:hAnsi="Times New Roman" w:cs="Times New Roman"/>
          <w:sz w:val="28"/>
          <w:szCs w:val="28"/>
        </w:rPr>
        <w:t xml:space="preserve"> (двухквартирный жилой дом)</w:t>
      </w:r>
      <w:r w:rsidR="003A68ED" w:rsidRPr="009A76F1">
        <w:rPr>
          <w:rFonts w:ascii="Times New Roman" w:hAnsi="Times New Roman" w:cs="Times New Roman"/>
          <w:sz w:val="28"/>
          <w:szCs w:val="28"/>
        </w:rPr>
        <w:t>, расположенным</w:t>
      </w:r>
      <w:r w:rsidRPr="009A76F1">
        <w:rPr>
          <w:rFonts w:ascii="Times New Roman" w:hAnsi="Times New Roman" w:cs="Times New Roman"/>
          <w:sz w:val="28"/>
          <w:szCs w:val="28"/>
        </w:rPr>
        <w:t xml:space="preserve"> на земельном участке с к</w:t>
      </w:r>
      <w:r w:rsidR="00445C6F" w:rsidRPr="009A76F1">
        <w:rPr>
          <w:rFonts w:ascii="Times New Roman" w:hAnsi="Times New Roman" w:cs="Times New Roman"/>
          <w:sz w:val="28"/>
          <w:szCs w:val="28"/>
        </w:rPr>
        <w:t>адастровым номером</w:t>
      </w:r>
      <w:r w:rsidR="009A76F1">
        <w:rPr>
          <w:rFonts w:ascii="Times New Roman" w:hAnsi="Times New Roman"/>
          <w:sz w:val="28"/>
          <w:szCs w:val="28"/>
        </w:rPr>
        <w:t xml:space="preserve"> 61:30:0090101</w:t>
      </w:r>
      <w:r w:rsidR="00445C6F">
        <w:rPr>
          <w:rFonts w:ascii="Times New Roman" w:hAnsi="Times New Roman"/>
          <w:sz w:val="28"/>
          <w:szCs w:val="28"/>
        </w:rPr>
        <w:t>:</w:t>
      </w:r>
      <w:r w:rsidR="009A76F1">
        <w:rPr>
          <w:rFonts w:ascii="Times New Roman" w:hAnsi="Times New Roman"/>
          <w:sz w:val="28"/>
          <w:szCs w:val="28"/>
        </w:rPr>
        <w:t>343</w:t>
      </w:r>
      <w:r>
        <w:rPr>
          <w:rFonts w:ascii="Times New Roman" w:hAnsi="Times New Roman"/>
          <w:sz w:val="28"/>
          <w:szCs w:val="28"/>
        </w:rPr>
        <w:t xml:space="preserve"> по адресу: Ростовская область, Песчано</w:t>
      </w:r>
      <w:r w:rsidR="009A76F1">
        <w:rPr>
          <w:rFonts w:ascii="Times New Roman" w:hAnsi="Times New Roman"/>
          <w:sz w:val="28"/>
          <w:szCs w:val="28"/>
        </w:rPr>
        <w:t>копский район, с. Развильное</w:t>
      </w:r>
      <w:r>
        <w:rPr>
          <w:rFonts w:ascii="Times New Roman" w:hAnsi="Times New Roman"/>
          <w:sz w:val="28"/>
          <w:szCs w:val="28"/>
        </w:rPr>
        <w:t xml:space="preserve">, </w:t>
      </w:r>
      <w:r w:rsidR="009A76F1">
        <w:rPr>
          <w:rFonts w:ascii="Times New Roman" w:hAnsi="Times New Roman"/>
          <w:sz w:val="28"/>
          <w:szCs w:val="28"/>
        </w:rPr>
        <w:t>ул. Усадьба СХТ, 15, кв1</w:t>
      </w:r>
      <w:r w:rsidR="00562A2B">
        <w:rPr>
          <w:rFonts w:ascii="Times New Roman" w:hAnsi="Times New Roman"/>
          <w:sz w:val="28"/>
          <w:szCs w:val="28"/>
        </w:rPr>
        <w:t xml:space="preserve"> (приложение №1)</w:t>
      </w:r>
      <w:r w:rsidR="007D18CC">
        <w:rPr>
          <w:rFonts w:ascii="Times New Roman" w:hAnsi="Times New Roman"/>
          <w:sz w:val="28"/>
          <w:szCs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2. Определить срок проведения</w:t>
      </w:r>
      <w:r w:rsidR="00562A2B" w:rsidRPr="00A87741">
        <w:rPr>
          <w:sz w:val="28"/>
          <w:szCs w:val="28"/>
        </w:rPr>
        <w:t xml:space="preserve"> общественных обсуждений с </w:t>
      </w:r>
      <w:r w:rsidR="009A76F1">
        <w:rPr>
          <w:sz w:val="28"/>
          <w:szCs w:val="28"/>
        </w:rPr>
        <w:t>11</w:t>
      </w:r>
      <w:r w:rsidR="003A68ED">
        <w:rPr>
          <w:sz w:val="28"/>
          <w:szCs w:val="28"/>
        </w:rPr>
        <w:t>.0</w:t>
      </w:r>
      <w:r w:rsidR="009A76F1">
        <w:rPr>
          <w:sz w:val="28"/>
          <w:szCs w:val="28"/>
        </w:rPr>
        <w:t>9</w:t>
      </w:r>
      <w:r w:rsidR="003A68ED">
        <w:rPr>
          <w:sz w:val="28"/>
          <w:szCs w:val="28"/>
        </w:rPr>
        <w:t>.2023</w:t>
      </w:r>
      <w:r w:rsidR="009A76F1">
        <w:rPr>
          <w:sz w:val="28"/>
          <w:szCs w:val="28"/>
        </w:rPr>
        <w:t xml:space="preserve"> по 1</w:t>
      </w:r>
      <w:r w:rsidR="003A68ED">
        <w:rPr>
          <w:sz w:val="28"/>
          <w:szCs w:val="28"/>
        </w:rPr>
        <w:t>4</w:t>
      </w:r>
      <w:r w:rsidR="00562A2B" w:rsidRPr="00A87741">
        <w:rPr>
          <w:sz w:val="28"/>
          <w:szCs w:val="28"/>
        </w:rPr>
        <w:t>.</w:t>
      </w:r>
      <w:r w:rsidR="009A76F1">
        <w:rPr>
          <w:sz w:val="28"/>
          <w:szCs w:val="28"/>
        </w:rPr>
        <w:t>09</w:t>
      </w:r>
      <w:r w:rsidRPr="00A87741">
        <w:rPr>
          <w:sz w:val="28"/>
          <w:szCs w:val="28"/>
        </w:rPr>
        <w:t>.202</w:t>
      </w:r>
      <w:r w:rsidR="003A68ED">
        <w:rPr>
          <w:sz w:val="28"/>
          <w:szCs w:val="28"/>
        </w:rPr>
        <w:t>3</w:t>
      </w:r>
      <w:r w:rsidRPr="00A87741">
        <w:rPr>
          <w:sz w:val="28"/>
          <w:szCs w:val="28"/>
        </w:rPr>
        <w:t xml:space="preserve"> года.</w:t>
      </w:r>
    </w:p>
    <w:p w:rsidR="00B818AB" w:rsidRPr="00A87741" w:rsidRDefault="00B818AB" w:rsidP="00B818AB">
      <w:pPr>
        <w:ind w:right="-1" w:firstLine="709"/>
        <w:jc w:val="both"/>
        <w:rPr>
          <w:sz w:val="28"/>
        </w:rPr>
      </w:pPr>
      <w:r w:rsidRPr="00A87741">
        <w:rPr>
          <w:sz w:val="28"/>
          <w:szCs w:val="28"/>
        </w:rPr>
        <w:lastRenderedPageBreak/>
        <w:t xml:space="preserve">3. </w:t>
      </w:r>
      <w:r w:rsidRPr="00A87741">
        <w:rPr>
          <w:sz w:val="28"/>
        </w:rPr>
        <w:t>Организацию и проведение общественных обсуждений возложить на заместителя главы Администрации района по сельскому хозяйству и вопросам муниципального хозяйства Кравцова А.Н.</w:t>
      </w:r>
    </w:p>
    <w:p w:rsidR="00B818AB" w:rsidRPr="00A87741" w:rsidRDefault="00B818AB" w:rsidP="00562A2B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741">
        <w:rPr>
          <w:rFonts w:ascii="Times New Roman" w:hAnsi="Times New Roman" w:cs="Times New Roman"/>
          <w:sz w:val="28"/>
        </w:rPr>
        <w:t xml:space="preserve">4. Создать комиссию по проведению общественных обсуждений </w:t>
      </w:r>
      <w:r w:rsidR="00562A2B" w:rsidRPr="00A87741">
        <w:rPr>
          <w:rFonts w:ascii="Times New Roman" w:hAnsi="Times New Roman" w:cs="Times New Roman"/>
          <w:sz w:val="28"/>
          <w:szCs w:val="28"/>
        </w:rPr>
        <w:t xml:space="preserve">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 </w:t>
      </w:r>
      <w:r w:rsidRPr="00A87741">
        <w:rPr>
          <w:rFonts w:ascii="Times New Roman" w:hAnsi="Times New Roman" w:cs="Times New Roman"/>
          <w:sz w:val="28"/>
        </w:rPr>
        <w:t>в</w:t>
      </w:r>
      <w:r w:rsidR="00562A2B" w:rsidRPr="00A87741">
        <w:rPr>
          <w:rFonts w:ascii="Times New Roman" w:hAnsi="Times New Roman" w:cs="Times New Roman"/>
          <w:sz w:val="28"/>
        </w:rPr>
        <w:t xml:space="preserve"> составе, согласно приложению №</w:t>
      </w:r>
      <w:r w:rsidR="003A68ED">
        <w:rPr>
          <w:rFonts w:ascii="Times New Roman" w:hAnsi="Times New Roman" w:cs="Times New Roman"/>
          <w:sz w:val="28"/>
        </w:rPr>
        <w:t>2</w:t>
      </w:r>
      <w:r w:rsidRPr="00A87741">
        <w:rPr>
          <w:rFonts w:ascii="Times New Roman" w:hAnsi="Times New Roman" w:cs="Times New Roman"/>
          <w:sz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5. Определить адрес информационной системы «Общественные обсужд</w:t>
      </w:r>
      <w:r w:rsidRPr="00A87741">
        <w:rPr>
          <w:sz w:val="28"/>
          <w:szCs w:val="28"/>
        </w:rPr>
        <w:t>е</w:t>
      </w:r>
      <w:r w:rsidRPr="00A87741">
        <w:rPr>
          <w:sz w:val="28"/>
          <w:szCs w:val="28"/>
        </w:rPr>
        <w:t xml:space="preserve">ния в сфере архитектуры </w:t>
      </w:r>
      <w:r w:rsidR="00562A2B" w:rsidRPr="00A87741">
        <w:rPr>
          <w:sz w:val="28"/>
          <w:szCs w:val="28"/>
        </w:rPr>
        <w:t>и градостроительства», где будут размещен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схем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расположения земельного участка на кадастровом плане территории (</w:t>
      </w:r>
      <w:r w:rsidR="003A68ED">
        <w:rPr>
          <w:sz w:val="28"/>
          <w:szCs w:val="28"/>
        </w:rPr>
        <w:t>прилож</w:t>
      </w:r>
      <w:r w:rsidR="003A68ED">
        <w:rPr>
          <w:sz w:val="28"/>
          <w:szCs w:val="28"/>
        </w:rPr>
        <w:t>е</w:t>
      </w:r>
      <w:r w:rsidR="003A68ED">
        <w:rPr>
          <w:sz w:val="28"/>
          <w:szCs w:val="28"/>
        </w:rPr>
        <w:t>ние №1</w:t>
      </w:r>
      <w:r w:rsidRPr="00A87741">
        <w:rPr>
          <w:sz w:val="28"/>
          <w:szCs w:val="28"/>
        </w:rPr>
        <w:t>) застроенной многоквартирным</w:t>
      </w:r>
      <w:r w:rsidR="00562A2B" w:rsidRPr="00A87741">
        <w:rPr>
          <w:sz w:val="28"/>
          <w:szCs w:val="28"/>
        </w:rPr>
        <w:t xml:space="preserve">и домами </w:t>
      </w:r>
      <w:r w:rsidRPr="00A87741">
        <w:rPr>
          <w:sz w:val="28"/>
          <w:szCs w:val="28"/>
        </w:rPr>
        <w:t xml:space="preserve">с использованием которой будут проводиться общественные обсуждения, - https://peschanrn.donland.ru/activity/7985/. 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6. Определить</w:t>
      </w:r>
      <w:r w:rsidR="00562A2B" w:rsidRPr="00A87741">
        <w:rPr>
          <w:sz w:val="28"/>
          <w:szCs w:val="28"/>
        </w:rPr>
        <w:t xml:space="preserve"> местом размещения схем</w:t>
      </w:r>
      <w:r w:rsidR="007D18CC">
        <w:rPr>
          <w:sz w:val="28"/>
          <w:szCs w:val="28"/>
        </w:rPr>
        <w:t>ы</w:t>
      </w:r>
      <w:r w:rsidRPr="00A87741">
        <w:rPr>
          <w:sz w:val="28"/>
          <w:szCs w:val="28"/>
        </w:rPr>
        <w:t xml:space="preserve"> расположения земельного участка на кадастровом плане территории (</w:t>
      </w:r>
      <w:r w:rsidR="007D18CC">
        <w:rPr>
          <w:sz w:val="28"/>
          <w:szCs w:val="28"/>
        </w:rPr>
        <w:t>приложение №1</w:t>
      </w:r>
      <w:r w:rsidRPr="00A87741">
        <w:rPr>
          <w:sz w:val="28"/>
          <w:szCs w:val="28"/>
        </w:rPr>
        <w:t>) застроенной мн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>гоквартирным</w:t>
      </w:r>
      <w:r w:rsidR="00562A2B" w:rsidRPr="00A87741">
        <w:rPr>
          <w:sz w:val="28"/>
          <w:szCs w:val="28"/>
        </w:rPr>
        <w:t>и дома</w:t>
      </w:r>
      <w:r w:rsidRPr="00A87741">
        <w:rPr>
          <w:sz w:val="28"/>
          <w:szCs w:val="28"/>
        </w:rPr>
        <w:t>м</w:t>
      </w:r>
      <w:r w:rsidR="007D18CC">
        <w:rPr>
          <w:sz w:val="28"/>
          <w:szCs w:val="28"/>
        </w:rPr>
        <w:t>и</w:t>
      </w:r>
      <w:r w:rsidRPr="00A87741">
        <w:rPr>
          <w:sz w:val="28"/>
          <w:szCs w:val="28"/>
        </w:rPr>
        <w:t>, а также размещения экспозиции и проведения ко</w:t>
      </w:r>
      <w:r w:rsidRPr="00A87741">
        <w:rPr>
          <w:sz w:val="28"/>
          <w:szCs w:val="28"/>
        </w:rPr>
        <w:t>н</w:t>
      </w:r>
      <w:r w:rsidRPr="00A87741">
        <w:rPr>
          <w:sz w:val="28"/>
          <w:szCs w:val="28"/>
        </w:rPr>
        <w:t>сультирования посетителей экспозиции – здание Администрации Песчаноко</w:t>
      </w:r>
      <w:r w:rsidRPr="00A87741">
        <w:rPr>
          <w:sz w:val="28"/>
          <w:szCs w:val="28"/>
        </w:rPr>
        <w:t>п</w:t>
      </w:r>
      <w:r w:rsidRPr="00A87741">
        <w:rPr>
          <w:sz w:val="28"/>
          <w:szCs w:val="28"/>
        </w:rPr>
        <w:t>ского района по адресу: Ростовская область, Песчанокопский район, с. Песч</w:t>
      </w:r>
      <w:r w:rsidRPr="00A87741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нокопское, ул. Суворова, 4, </w:t>
      </w:r>
      <w:proofErr w:type="spellStart"/>
      <w:r w:rsidRPr="00A87741">
        <w:rPr>
          <w:sz w:val="28"/>
          <w:szCs w:val="28"/>
        </w:rPr>
        <w:t>каб</w:t>
      </w:r>
      <w:proofErr w:type="spellEnd"/>
      <w:r w:rsidRPr="00A87741">
        <w:rPr>
          <w:sz w:val="28"/>
          <w:szCs w:val="28"/>
        </w:rPr>
        <w:t>. 22-а. График работы и посещения экспозиции: в рабочие дни с 8.00</w:t>
      </w:r>
      <w:r w:rsidR="00562A2B" w:rsidRPr="00A87741">
        <w:rPr>
          <w:sz w:val="28"/>
          <w:szCs w:val="28"/>
        </w:rPr>
        <w:t xml:space="preserve"> до 16.00 (перерыв с 12.00 до 12.45</w:t>
      </w:r>
      <w:r w:rsidRPr="00A87741">
        <w:rPr>
          <w:sz w:val="28"/>
          <w:szCs w:val="28"/>
        </w:rPr>
        <w:t xml:space="preserve"> часов).</w:t>
      </w:r>
    </w:p>
    <w:p w:rsidR="00B818AB" w:rsidRPr="00A87741" w:rsidRDefault="00365D4A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818AB" w:rsidRPr="00A87741">
        <w:rPr>
          <w:sz w:val="28"/>
          <w:szCs w:val="28"/>
        </w:rPr>
        <w:t>Опубликовать настоящее постановление в вестнике Администрации Песчанокопского района «Район официальный»;</w:t>
      </w:r>
    </w:p>
    <w:p w:rsidR="00B818AB" w:rsidRPr="00A87741" w:rsidRDefault="00365D4A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 w:rsidR="00B818AB" w:rsidRPr="00A87741">
        <w:rPr>
          <w:sz w:val="28"/>
          <w:szCs w:val="28"/>
        </w:rPr>
        <w:t>. Опубликовать оповещение о начале общественных обсуждений (пр</w:t>
      </w:r>
      <w:r w:rsidR="00B818AB" w:rsidRPr="00A87741">
        <w:rPr>
          <w:sz w:val="28"/>
          <w:szCs w:val="28"/>
        </w:rPr>
        <w:t>и</w:t>
      </w:r>
      <w:r w:rsidR="00B818AB" w:rsidRPr="00A87741">
        <w:rPr>
          <w:sz w:val="28"/>
          <w:szCs w:val="28"/>
        </w:rPr>
        <w:t>ложение №</w:t>
      </w:r>
      <w:r w:rsidR="007D18CC">
        <w:rPr>
          <w:sz w:val="28"/>
          <w:szCs w:val="28"/>
        </w:rPr>
        <w:t>3</w:t>
      </w:r>
      <w:r w:rsidR="00B818AB" w:rsidRPr="00A87741">
        <w:rPr>
          <w:sz w:val="28"/>
          <w:szCs w:val="28"/>
        </w:rPr>
        <w:t>) в вестнике Администрации Песчанокопского района «Район оф</w:t>
      </w:r>
      <w:r w:rsidR="00B818AB" w:rsidRPr="00A87741">
        <w:rPr>
          <w:sz w:val="28"/>
          <w:szCs w:val="28"/>
        </w:rPr>
        <w:t>и</w:t>
      </w:r>
      <w:r w:rsidR="00B818AB" w:rsidRPr="00A87741">
        <w:rPr>
          <w:sz w:val="28"/>
          <w:szCs w:val="28"/>
        </w:rPr>
        <w:t>циальный»;</w:t>
      </w:r>
    </w:p>
    <w:p w:rsidR="00B818AB" w:rsidRPr="00A87741" w:rsidRDefault="00365D4A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r w:rsidR="00B818AB" w:rsidRPr="00A87741">
        <w:rPr>
          <w:sz w:val="28"/>
          <w:szCs w:val="28"/>
        </w:rPr>
        <w:t>. Разместить оповещение о начале общественных обсуждений (прил</w:t>
      </w:r>
      <w:r w:rsidR="00B818AB" w:rsidRPr="00A87741">
        <w:rPr>
          <w:sz w:val="28"/>
          <w:szCs w:val="28"/>
        </w:rPr>
        <w:t>о</w:t>
      </w:r>
      <w:r w:rsidR="00B818AB" w:rsidRPr="00A87741">
        <w:rPr>
          <w:sz w:val="28"/>
          <w:szCs w:val="28"/>
        </w:rPr>
        <w:t>жение №3) на официальном сайте Администрации района.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 xml:space="preserve">8. </w:t>
      </w:r>
      <w:r w:rsidR="0042615C" w:rsidRPr="00A87741">
        <w:rPr>
          <w:sz w:val="28"/>
          <w:szCs w:val="28"/>
        </w:rPr>
        <w:t>Отделу информационных технологий разместить н</w:t>
      </w:r>
      <w:r w:rsidRPr="00A87741">
        <w:rPr>
          <w:color w:val="000000"/>
          <w:sz w:val="28"/>
          <w:szCs w:val="28"/>
        </w:rPr>
        <w:t>астоящее постано</w:t>
      </w:r>
      <w:r w:rsidRPr="00A87741">
        <w:rPr>
          <w:color w:val="000000"/>
          <w:sz w:val="28"/>
          <w:szCs w:val="28"/>
        </w:rPr>
        <w:t>в</w:t>
      </w:r>
      <w:r w:rsidRPr="00A87741">
        <w:rPr>
          <w:color w:val="000000"/>
          <w:sz w:val="28"/>
          <w:szCs w:val="28"/>
        </w:rPr>
        <w:t xml:space="preserve">ление </w:t>
      </w:r>
      <w:r w:rsidRPr="00A87741">
        <w:rPr>
          <w:sz w:val="28"/>
          <w:szCs w:val="28"/>
        </w:rPr>
        <w:t>и оповещение о начале общественных обсуждений (приложе</w:t>
      </w:r>
      <w:r w:rsidR="00562A2B" w:rsidRPr="00A87741">
        <w:rPr>
          <w:sz w:val="28"/>
          <w:szCs w:val="28"/>
        </w:rPr>
        <w:t>ние №</w:t>
      </w:r>
      <w:r w:rsidR="007D18CC">
        <w:rPr>
          <w:sz w:val="28"/>
          <w:szCs w:val="28"/>
        </w:rPr>
        <w:t>3</w:t>
      </w:r>
      <w:r w:rsidRPr="00A87741">
        <w:rPr>
          <w:sz w:val="28"/>
          <w:szCs w:val="28"/>
        </w:rPr>
        <w:t xml:space="preserve">) </w:t>
      </w:r>
      <w:r w:rsidRPr="00A87741">
        <w:rPr>
          <w:color w:val="000000"/>
          <w:sz w:val="28"/>
          <w:szCs w:val="28"/>
        </w:rPr>
        <w:t xml:space="preserve">на </w:t>
      </w:r>
      <w:r w:rsidR="0042615C" w:rsidRPr="00A87741">
        <w:rPr>
          <w:color w:val="000000"/>
          <w:sz w:val="28"/>
          <w:szCs w:val="28"/>
        </w:rPr>
        <w:t xml:space="preserve">официальном </w:t>
      </w:r>
      <w:r w:rsidRPr="00A87741">
        <w:rPr>
          <w:color w:val="000000"/>
          <w:sz w:val="28"/>
          <w:szCs w:val="28"/>
        </w:rPr>
        <w:t>сайте Администрации Песчанокопского района в сети «Инте</w:t>
      </w:r>
      <w:r w:rsidRPr="00A87741">
        <w:rPr>
          <w:color w:val="000000"/>
          <w:sz w:val="28"/>
          <w:szCs w:val="28"/>
        </w:rPr>
        <w:t>р</w:t>
      </w:r>
      <w:r w:rsidRPr="00A87741">
        <w:rPr>
          <w:color w:val="000000"/>
          <w:sz w:val="28"/>
          <w:szCs w:val="28"/>
        </w:rPr>
        <w:t>нет»</w:t>
      </w:r>
      <w:r w:rsidRPr="00A87741">
        <w:rPr>
          <w:sz w:val="28"/>
          <w:szCs w:val="28"/>
        </w:rPr>
        <w:t>.</w:t>
      </w:r>
    </w:p>
    <w:p w:rsidR="00B818AB" w:rsidRPr="00A87741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9. Комисс</w:t>
      </w:r>
      <w:r w:rsidR="00562A2B" w:rsidRPr="00A87741">
        <w:rPr>
          <w:sz w:val="28"/>
          <w:szCs w:val="28"/>
        </w:rPr>
        <w:t>ии по вопросу рассмотрения схем</w:t>
      </w:r>
      <w:r w:rsidRPr="00A87741">
        <w:rPr>
          <w:sz w:val="28"/>
          <w:szCs w:val="28"/>
        </w:rPr>
        <w:t xml:space="preserve"> расположения земельного участка или земельных участков на кадастровом плане территории застроенной многоквартирным</w:t>
      </w:r>
      <w:r w:rsidR="00562A2B" w:rsidRPr="00A87741">
        <w:rPr>
          <w:sz w:val="28"/>
          <w:szCs w:val="28"/>
        </w:rPr>
        <w:t>и домами</w:t>
      </w:r>
      <w:r w:rsidRPr="00A87741">
        <w:rPr>
          <w:sz w:val="28"/>
          <w:szCs w:val="28"/>
        </w:rPr>
        <w:t>: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 Направить сообщения о проведении общественных обсуждений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вообладателям земельных участков, объектов капитального строительства, имеющих общие границы с территорией, применительно к которой рассматр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</w:t>
      </w:r>
      <w:r w:rsidR="00562A2B">
        <w:rPr>
          <w:sz w:val="28"/>
          <w:szCs w:val="28"/>
        </w:rPr>
        <w:t>тся вопрос по рассмотрению схемы расположения земельного</w:t>
      </w:r>
      <w:r>
        <w:rPr>
          <w:sz w:val="28"/>
          <w:szCs w:val="28"/>
        </w:rPr>
        <w:t xml:space="preserve"> участка.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Открыть </w:t>
      </w:r>
      <w:r w:rsidR="00562A2B">
        <w:rPr>
          <w:sz w:val="28"/>
          <w:szCs w:val="28"/>
        </w:rPr>
        <w:t>экспозицию по рассмотрению схем</w:t>
      </w:r>
      <w:r>
        <w:rPr>
          <w:sz w:val="28"/>
          <w:szCs w:val="28"/>
        </w:rPr>
        <w:t xml:space="preserve"> расположения земельн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участка или земельных участков на кадастровом плане территории застрое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многоквартирным</w:t>
      </w:r>
      <w:r w:rsidR="00562A2B">
        <w:rPr>
          <w:sz w:val="28"/>
          <w:szCs w:val="28"/>
        </w:rPr>
        <w:t>и домами</w:t>
      </w:r>
      <w:r>
        <w:rPr>
          <w:sz w:val="28"/>
          <w:szCs w:val="28"/>
        </w:rPr>
        <w:t>;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9.3. В период проведения экспозиции принимать от участников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ственных обсуждений предложения и замечания по обсуждаемому проекту: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 электронном виде – через систему «Общественные обсуждения в сф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 архитектуры и градостроительства» (https://peschanrn.donland.ru/activity/7985/);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письменной форме – посредством направления писем 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цию Песчанокопского района по адресу: Ростовская область, Песчанокопский район, с. Песчанокопское, ул. Суворова,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22-а; </w:t>
      </w:r>
    </w:p>
    <w:p w:rsidR="00B818AB" w:rsidRDefault="00B818AB" w:rsidP="00B818A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F90787" w:rsidRPr="00F90787" w:rsidRDefault="00B818AB" w:rsidP="00F90787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787">
        <w:rPr>
          <w:rFonts w:ascii="Times New Roman" w:hAnsi="Times New Roman" w:cs="Times New Roman"/>
          <w:sz w:val="28"/>
          <w:szCs w:val="28"/>
        </w:rPr>
        <w:t xml:space="preserve">10. </w:t>
      </w:r>
      <w:r w:rsidR="00F90787" w:rsidRPr="00F90787">
        <w:rPr>
          <w:rFonts w:ascii="Times New Roman" w:hAnsi="Times New Roman" w:cs="Times New Roman"/>
          <w:sz w:val="28"/>
          <w:szCs w:val="28"/>
        </w:rPr>
        <w:t>Контроль за исполнением данного постановления возложить на комиссию по строительству, жилищно-коммунальному хозяйству, транспорту и дорожной деятельности Собрания депутатов Песчанокопского района (</w:t>
      </w:r>
      <w:proofErr w:type="spellStart"/>
      <w:r w:rsidR="00F90787" w:rsidRPr="00F90787">
        <w:rPr>
          <w:rFonts w:ascii="Times New Roman" w:hAnsi="Times New Roman" w:cs="Times New Roman"/>
          <w:sz w:val="28"/>
          <w:szCs w:val="28"/>
        </w:rPr>
        <w:t>Жердева</w:t>
      </w:r>
      <w:proofErr w:type="spellEnd"/>
      <w:r w:rsidR="00F90787" w:rsidRPr="00F90787">
        <w:rPr>
          <w:rFonts w:ascii="Times New Roman" w:hAnsi="Times New Roman" w:cs="Times New Roman"/>
          <w:sz w:val="28"/>
          <w:szCs w:val="28"/>
        </w:rPr>
        <w:t> Ю.А.).</w:t>
      </w:r>
    </w:p>
    <w:p w:rsidR="00B818AB" w:rsidRDefault="00B818AB" w:rsidP="00F90787">
      <w:pPr>
        <w:shd w:val="clear" w:color="auto" w:fill="FFFFFF"/>
        <w:ind w:firstLine="709"/>
        <w:jc w:val="both"/>
      </w:pPr>
    </w:p>
    <w:p w:rsidR="00A87741" w:rsidRDefault="00A87741" w:rsidP="0003011C">
      <w:pPr>
        <w:pStyle w:val="ac"/>
        <w:ind w:firstLine="567"/>
        <w:jc w:val="both"/>
        <w:rPr>
          <w:rFonts w:ascii="Times New Roman" w:hAnsi="Times New Roman"/>
        </w:rPr>
      </w:pPr>
    </w:p>
    <w:p w:rsidR="001F77C5" w:rsidRDefault="001F77C5" w:rsidP="001F77C5">
      <w:pPr>
        <w:shd w:val="clear" w:color="auto" w:fill="FFFFFF"/>
        <w:suppressAutoHyphens/>
        <w:ind w:firstLine="709"/>
        <w:jc w:val="both"/>
        <w:rPr>
          <w:sz w:val="28"/>
          <w:szCs w:val="28"/>
          <w:lang w:eastAsia="ru-RU"/>
        </w:rPr>
      </w:pPr>
    </w:p>
    <w:p w:rsidR="001F77C5" w:rsidRDefault="001F77C5" w:rsidP="001F77C5">
      <w:pPr>
        <w:pStyle w:val="ac"/>
        <w:ind w:hanging="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1F77C5" w:rsidRDefault="001F77C5" w:rsidP="001F77C5">
      <w:pPr>
        <w:pStyle w:val="ac"/>
        <w:tabs>
          <w:tab w:val="right" w:pos="10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Песчанокопского района                                                       И.Н. Хребтова</w:t>
      </w:r>
    </w:p>
    <w:p w:rsidR="001F77C5" w:rsidRDefault="001F77C5" w:rsidP="001F77C5">
      <w:pPr>
        <w:pStyle w:val="ac"/>
        <w:rPr>
          <w:rFonts w:ascii="Times New Roman" w:hAnsi="Times New Roman"/>
          <w:sz w:val="28"/>
          <w:szCs w:val="28"/>
        </w:rPr>
      </w:pPr>
    </w:p>
    <w:p w:rsidR="00A87741" w:rsidRDefault="00A87741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A87741" w:rsidRDefault="00A87741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03011C" w:rsidRDefault="0003011C" w:rsidP="0003011C">
      <w:pPr>
        <w:pStyle w:val="ac"/>
        <w:rPr>
          <w:rFonts w:ascii="Times New Roman" w:hAnsi="Times New Roman"/>
          <w:sz w:val="28"/>
          <w:szCs w:val="28"/>
        </w:rPr>
      </w:pPr>
    </w:p>
    <w:p w:rsidR="00CE2C14" w:rsidRDefault="00CE2C14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3011C">
        <w:rPr>
          <w:rFonts w:ascii="Times New Roman" w:hAnsi="Times New Roman"/>
          <w:sz w:val="28"/>
          <w:szCs w:val="28"/>
        </w:rPr>
        <w:t>:</w:t>
      </w:r>
    </w:p>
    <w:p w:rsidR="00CE2C14" w:rsidRDefault="00CE2C14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сектор по вопросам архитектуры </w:t>
      </w:r>
    </w:p>
    <w:p w:rsidR="00CE2C14" w:rsidRDefault="00CE2C14" w:rsidP="0003011C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градостроительства</w:t>
      </w:r>
    </w:p>
    <w:p w:rsidR="00564340" w:rsidRDefault="00564340" w:rsidP="0095610B">
      <w:pPr>
        <w:ind w:left="851" w:firstLine="567"/>
        <w:rPr>
          <w:sz w:val="28"/>
          <w:szCs w:val="28"/>
        </w:rPr>
      </w:pPr>
    </w:p>
    <w:p w:rsidR="00FD1674" w:rsidRDefault="008D7FFE" w:rsidP="001F77C5">
      <w:pPr>
        <w:ind w:left="5103" w:firstLine="1134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F77C5">
        <w:rPr>
          <w:sz w:val="28"/>
          <w:szCs w:val="28"/>
        </w:rPr>
        <w:lastRenderedPageBreak/>
        <w:t xml:space="preserve">Приложение № </w:t>
      </w:r>
      <w:r w:rsidR="00A20D52">
        <w:rPr>
          <w:sz w:val="28"/>
          <w:szCs w:val="28"/>
        </w:rPr>
        <w:t>1</w:t>
      </w:r>
    </w:p>
    <w:p w:rsidR="001F77C5" w:rsidRDefault="00FD1674" w:rsidP="001F77C5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</w:t>
      </w:r>
      <w:r w:rsidR="001F77C5">
        <w:rPr>
          <w:sz w:val="28"/>
          <w:szCs w:val="28"/>
        </w:rPr>
        <w:t>а</w:t>
      </w:r>
      <w:r w:rsidR="001F77C5">
        <w:rPr>
          <w:sz w:val="28"/>
          <w:szCs w:val="28"/>
        </w:rPr>
        <w:t>теля Собрания депутатов – главы Песчанокопского района</w:t>
      </w:r>
    </w:p>
    <w:p w:rsidR="001F77C5" w:rsidRDefault="001F77C5" w:rsidP="001F77C5">
      <w:pPr>
        <w:ind w:left="6237"/>
        <w:rPr>
          <w:sz w:val="28"/>
          <w:szCs w:val="28"/>
        </w:rPr>
      </w:pPr>
      <w:r>
        <w:rPr>
          <w:sz w:val="28"/>
          <w:szCs w:val="28"/>
        </w:rPr>
        <w:t>от</w:t>
      </w:r>
      <w:r w:rsidR="001F32DE">
        <w:rPr>
          <w:sz w:val="28"/>
          <w:szCs w:val="28"/>
        </w:rPr>
        <w:t xml:space="preserve"> </w:t>
      </w:r>
      <w:bookmarkStart w:id="0" w:name="_GoBack"/>
      <w:bookmarkEnd w:id="0"/>
      <w:r w:rsidR="001F32DE">
        <w:rPr>
          <w:sz w:val="28"/>
          <w:szCs w:val="28"/>
        </w:rPr>
        <w:t xml:space="preserve">29.08.2023   </w:t>
      </w:r>
      <w:r>
        <w:rPr>
          <w:sz w:val="28"/>
          <w:szCs w:val="28"/>
        </w:rPr>
        <w:t xml:space="preserve">№ </w:t>
      </w:r>
      <w:r w:rsidR="001F32DE">
        <w:rPr>
          <w:sz w:val="28"/>
          <w:szCs w:val="28"/>
        </w:rPr>
        <w:t>8</w:t>
      </w:r>
    </w:p>
    <w:p w:rsidR="001E1B49" w:rsidRDefault="001E1B49">
      <w:pPr>
        <w:rPr>
          <w:sz w:val="28"/>
          <w:szCs w:val="28"/>
        </w:rPr>
      </w:pPr>
    </w:p>
    <w:p w:rsidR="001E1B49" w:rsidRDefault="001E1B49">
      <w:pPr>
        <w:rPr>
          <w:sz w:val="28"/>
          <w:szCs w:val="28"/>
        </w:rPr>
      </w:pPr>
    </w:p>
    <w:p w:rsidR="001E1B49" w:rsidRDefault="001E1B49">
      <w:pPr>
        <w:rPr>
          <w:sz w:val="28"/>
          <w:szCs w:val="28"/>
        </w:rPr>
      </w:pPr>
    </w:p>
    <w:p w:rsidR="001E1B49" w:rsidRDefault="009939DE">
      <w:pPr>
        <w:rPr>
          <w:sz w:val="28"/>
          <w:szCs w:val="28"/>
        </w:rPr>
      </w:pPr>
      <w:r w:rsidRPr="009939D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E6A3A46" wp14:editId="6C4A4AC5">
            <wp:simplePos x="0" y="0"/>
            <wp:positionH relativeFrom="column">
              <wp:posOffset>-270510</wp:posOffset>
            </wp:positionH>
            <wp:positionV relativeFrom="paragraph">
              <wp:posOffset>506095</wp:posOffset>
            </wp:positionV>
            <wp:extent cx="6384842" cy="5743575"/>
            <wp:effectExtent l="0" t="0" r="0" b="0"/>
            <wp:wrapNone/>
            <wp:docPr id="1" name="Рисунок 1" descr="C:\Users\BazhanVF\Desktop\00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hanVF\Desktop\001 - 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842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49">
        <w:rPr>
          <w:sz w:val="28"/>
          <w:szCs w:val="28"/>
        </w:rPr>
        <w:br w:type="page"/>
      </w:r>
    </w:p>
    <w:p w:rsidR="001E1B49" w:rsidRDefault="009939DE">
      <w:pPr>
        <w:rPr>
          <w:sz w:val="28"/>
          <w:szCs w:val="28"/>
        </w:rPr>
      </w:pPr>
      <w:r w:rsidRPr="009939D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-234315</wp:posOffset>
            </wp:positionV>
            <wp:extent cx="6638925" cy="8238887"/>
            <wp:effectExtent l="0" t="0" r="0" b="0"/>
            <wp:wrapNone/>
            <wp:docPr id="2" name="Рисунок 2" descr="C:\Users\BazhanVF\Desktop\00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zhanVF\Desktop\001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B49" w:rsidRDefault="001E1B49">
      <w:pPr>
        <w:rPr>
          <w:sz w:val="28"/>
          <w:szCs w:val="28"/>
        </w:rPr>
      </w:pPr>
    </w:p>
    <w:p w:rsidR="001E1B49" w:rsidRDefault="001E1B4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4340" w:rsidRDefault="0032407D" w:rsidP="001F77C5">
      <w:pPr>
        <w:ind w:left="5103" w:firstLine="1134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564340">
        <w:rPr>
          <w:sz w:val="28"/>
          <w:szCs w:val="28"/>
        </w:rPr>
        <w:t xml:space="preserve">риложение № </w:t>
      </w:r>
      <w:r w:rsidR="007D18CC">
        <w:rPr>
          <w:sz w:val="28"/>
          <w:szCs w:val="28"/>
        </w:rPr>
        <w:t>2</w:t>
      </w:r>
    </w:p>
    <w:p w:rsidR="001F77C5" w:rsidRDefault="00564340" w:rsidP="001F77C5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</w:t>
      </w:r>
      <w:r w:rsidR="001F77C5">
        <w:rPr>
          <w:sz w:val="28"/>
          <w:szCs w:val="28"/>
        </w:rPr>
        <w:t>а</w:t>
      </w:r>
      <w:r w:rsidR="001F77C5">
        <w:rPr>
          <w:sz w:val="28"/>
          <w:szCs w:val="28"/>
        </w:rPr>
        <w:t>теля Собрания депутатов – главы Песчанокопского района</w:t>
      </w:r>
    </w:p>
    <w:p w:rsidR="001F77C5" w:rsidRDefault="001F77C5" w:rsidP="001F77C5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F32DE">
        <w:rPr>
          <w:sz w:val="28"/>
          <w:szCs w:val="28"/>
        </w:rPr>
        <w:t xml:space="preserve">29.08.2023 </w:t>
      </w:r>
      <w:r w:rsidR="00DA6BBB">
        <w:rPr>
          <w:sz w:val="28"/>
          <w:szCs w:val="28"/>
        </w:rPr>
        <w:t xml:space="preserve"> </w:t>
      </w:r>
      <w:r w:rsidR="00A20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1F32DE">
        <w:rPr>
          <w:sz w:val="28"/>
          <w:szCs w:val="28"/>
        </w:rPr>
        <w:t>8</w:t>
      </w:r>
    </w:p>
    <w:p w:rsidR="00564340" w:rsidRDefault="00564340" w:rsidP="001F77C5">
      <w:pPr>
        <w:ind w:left="5103"/>
        <w:rPr>
          <w:sz w:val="28"/>
        </w:rPr>
      </w:pPr>
    </w:p>
    <w:p w:rsidR="00564340" w:rsidRDefault="00564340">
      <w:pPr>
        <w:tabs>
          <w:tab w:val="left" w:pos="2835"/>
        </w:tabs>
        <w:ind w:firstLine="4820"/>
        <w:rPr>
          <w:sz w:val="28"/>
        </w:rPr>
      </w:pPr>
    </w:p>
    <w:p w:rsidR="00564340" w:rsidRDefault="00564340" w:rsidP="00A86073">
      <w:pPr>
        <w:tabs>
          <w:tab w:val="left" w:pos="2835"/>
        </w:tabs>
        <w:jc w:val="center"/>
        <w:rPr>
          <w:sz w:val="28"/>
        </w:rPr>
      </w:pPr>
      <w:r>
        <w:rPr>
          <w:sz w:val="28"/>
        </w:rPr>
        <w:t>Комиссия</w:t>
      </w:r>
    </w:p>
    <w:p w:rsidR="00562A2B" w:rsidRDefault="00562A2B" w:rsidP="00562A2B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вопросу рассмотрения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:rsidR="0044546B" w:rsidRDefault="0044546B" w:rsidP="00A86073">
      <w:pPr>
        <w:tabs>
          <w:tab w:val="left" w:pos="2835"/>
        </w:tabs>
        <w:jc w:val="both"/>
        <w:rPr>
          <w:bCs/>
          <w:sz w:val="28"/>
        </w:rPr>
      </w:pPr>
    </w:p>
    <w:p w:rsidR="00CE2C14" w:rsidRDefault="00CE2C14" w:rsidP="0095610B">
      <w:pPr>
        <w:tabs>
          <w:tab w:val="left" w:pos="2835"/>
        </w:tabs>
        <w:ind w:left="851"/>
        <w:jc w:val="both"/>
        <w:rPr>
          <w:bCs/>
          <w:sz w:val="28"/>
        </w:rPr>
      </w:pPr>
    </w:p>
    <w:p w:rsidR="00CE2C14" w:rsidRDefault="00CE2C14" w:rsidP="0095610B">
      <w:pPr>
        <w:tabs>
          <w:tab w:val="left" w:pos="2835"/>
        </w:tabs>
        <w:ind w:left="851"/>
        <w:jc w:val="both"/>
        <w:rPr>
          <w:bCs/>
          <w:sz w:val="28"/>
        </w:rPr>
      </w:pPr>
    </w:p>
    <w:tbl>
      <w:tblPr>
        <w:tblW w:w="9639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45"/>
      </w:tblGrid>
      <w:tr w:rsidR="00564340" w:rsidTr="00A86073">
        <w:tc>
          <w:tcPr>
            <w:tcW w:w="2694" w:type="dxa"/>
            <w:shd w:val="clear" w:color="auto" w:fill="auto"/>
          </w:tcPr>
          <w:p w:rsidR="00564340" w:rsidRDefault="0044546B" w:rsidP="00A86073">
            <w:pPr>
              <w:tabs>
                <w:tab w:val="left" w:pos="2835"/>
              </w:tabs>
              <w:snapToGrid w:val="0"/>
              <w:ind w:left="87" w:right="-3"/>
              <w:rPr>
                <w:sz w:val="28"/>
              </w:rPr>
            </w:pPr>
            <w:r>
              <w:rPr>
                <w:sz w:val="28"/>
              </w:rPr>
              <w:t>Кравцов А.Н.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tabs>
                <w:tab w:val="left" w:pos="2835"/>
              </w:tabs>
              <w:snapToGrid w:val="0"/>
              <w:ind w:left="87" w:right="-3"/>
              <w:jc w:val="both"/>
              <w:rPr>
                <w:bCs/>
                <w:sz w:val="28"/>
              </w:rPr>
            </w:pPr>
            <w:r>
              <w:rPr>
                <w:sz w:val="28"/>
              </w:rPr>
              <w:t xml:space="preserve">– заместитель главы Администрации района по </w:t>
            </w:r>
            <w:r w:rsidR="0044546B">
              <w:rPr>
                <w:sz w:val="28"/>
              </w:rPr>
              <w:t>сел</w:t>
            </w:r>
            <w:r w:rsidR="0044546B">
              <w:rPr>
                <w:sz w:val="28"/>
              </w:rPr>
              <w:t>ь</w:t>
            </w:r>
            <w:r w:rsidR="0044546B">
              <w:rPr>
                <w:sz w:val="28"/>
              </w:rPr>
              <w:t xml:space="preserve">скому хозяйству и </w:t>
            </w:r>
            <w:r>
              <w:rPr>
                <w:sz w:val="28"/>
              </w:rPr>
              <w:t>вопросам муниципального хозя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>ства,</w:t>
            </w:r>
            <w:r>
              <w:rPr>
                <w:bCs/>
                <w:sz w:val="28"/>
              </w:rPr>
              <w:t xml:space="preserve"> председатель комиссии</w:t>
            </w:r>
            <w:r w:rsidR="00783E0C">
              <w:rPr>
                <w:bCs/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DA6BBB" w:rsidP="00A86073">
            <w:pPr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Бажан В.Ф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</w:t>
            </w:r>
            <w:proofErr w:type="spellStart"/>
            <w:r w:rsidR="00DA6BBB">
              <w:rPr>
                <w:sz w:val="28"/>
              </w:rPr>
              <w:t>и.о</w:t>
            </w:r>
            <w:proofErr w:type="spellEnd"/>
            <w:r w:rsidR="00DA6BBB">
              <w:rPr>
                <w:sz w:val="28"/>
              </w:rPr>
              <w:t xml:space="preserve">. </w:t>
            </w:r>
            <w:r>
              <w:rPr>
                <w:sz w:val="28"/>
              </w:rPr>
              <w:t>начальник</w:t>
            </w:r>
            <w:r w:rsidR="00DA6BBB">
              <w:rPr>
                <w:sz w:val="28"/>
              </w:rPr>
              <w:t>а</w:t>
            </w:r>
            <w:r>
              <w:rPr>
                <w:sz w:val="28"/>
              </w:rPr>
              <w:t xml:space="preserve"> сектора по вопросам архитектуры и градостроительства — </w:t>
            </w:r>
            <w:r w:rsidR="00DA6BBB">
              <w:rPr>
                <w:sz w:val="28"/>
              </w:rPr>
              <w:t>главного</w:t>
            </w:r>
            <w:r w:rsidR="00562A2B">
              <w:rPr>
                <w:sz w:val="28"/>
              </w:rPr>
              <w:t xml:space="preserve"> архитектор</w:t>
            </w:r>
            <w:r w:rsidR="00DA6BBB">
              <w:rPr>
                <w:sz w:val="28"/>
              </w:rPr>
              <w:t>а</w:t>
            </w:r>
            <w:r w:rsidR="00562A2B">
              <w:rPr>
                <w:sz w:val="28"/>
              </w:rPr>
              <w:t xml:space="preserve"> Админ</w:t>
            </w:r>
            <w:r w:rsidR="00562A2B">
              <w:rPr>
                <w:sz w:val="28"/>
              </w:rPr>
              <w:t>и</w:t>
            </w:r>
            <w:r w:rsidR="00562A2B">
              <w:rPr>
                <w:sz w:val="28"/>
              </w:rPr>
              <w:t>страции</w:t>
            </w:r>
            <w:r>
              <w:rPr>
                <w:sz w:val="28"/>
              </w:rPr>
              <w:t xml:space="preserve"> района, заместитель председателя комиссии</w:t>
            </w:r>
            <w:r w:rsidR="00783E0C">
              <w:rPr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361F32" w:rsidP="00A86073">
            <w:pPr>
              <w:pStyle w:val="af0"/>
              <w:snapToGrid w:val="0"/>
              <w:ind w:left="87"/>
              <w:rPr>
                <w:sz w:val="28"/>
                <w:szCs w:val="34"/>
              </w:rPr>
            </w:pPr>
            <w:proofErr w:type="spellStart"/>
            <w:r>
              <w:rPr>
                <w:sz w:val="28"/>
                <w:szCs w:val="34"/>
              </w:rPr>
              <w:t>Юзикеева</w:t>
            </w:r>
            <w:proofErr w:type="spellEnd"/>
            <w:r>
              <w:rPr>
                <w:sz w:val="28"/>
                <w:szCs w:val="34"/>
              </w:rPr>
              <w:t xml:space="preserve"> О.В</w:t>
            </w:r>
            <w:r w:rsidR="0044546B">
              <w:rPr>
                <w:sz w:val="28"/>
                <w:szCs w:val="34"/>
              </w:rPr>
              <w:t>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361F32">
            <w:pPr>
              <w:tabs>
                <w:tab w:val="left" w:pos="709"/>
                <w:tab w:val="left" w:pos="2268"/>
              </w:tabs>
              <w:snapToGrid w:val="0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</w:t>
            </w:r>
            <w:r w:rsidR="00361F32">
              <w:rPr>
                <w:sz w:val="28"/>
              </w:rPr>
              <w:t>ведущий</w:t>
            </w:r>
            <w:r w:rsidR="0044546B">
              <w:rPr>
                <w:sz w:val="28"/>
              </w:rPr>
              <w:t xml:space="preserve"> специалист</w:t>
            </w:r>
            <w:r>
              <w:rPr>
                <w:sz w:val="28"/>
              </w:rPr>
              <w:t xml:space="preserve"> сектора по </w:t>
            </w:r>
            <w:r w:rsidR="00562A2B">
              <w:rPr>
                <w:sz w:val="28"/>
              </w:rPr>
              <w:t>вопросам архитект</w:t>
            </w:r>
            <w:r w:rsidR="00562A2B">
              <w:rPr>
                <w:sz w:val="28"/>
              </w:rPr>
              <w:t>у</w:t>
            </w:r>
            <w:r w:rsidR="00562A2B">
              <w:rPr>
                <w:sz w:val="28"/>
              </w:rPr>
              <w:t>ры</w:t>
            </w:r>
            <w:r>
              <w:rPr>
                <w:sz w:val="28"/>
              </w:rPr>
              <w:t xml:space="preserve"> и градостроительства, секретарь комиссии</w:t>
            </w:r>
            <w:r w:rsidR="00783E0C">
              <w:rPr>
                <w:sz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CE2C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Попович С.И.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начальник отдела имущественных и земельных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ношений Администрации района</w:t>
            </w:r>
            <w:r w:rsidR="00783E0C">
              <w:rPr>
                <w:sz w:val="28"/>
                <w:szCs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CE2C14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Жданова Е.Ю.</w:t>
            </w:r>
            <w:r w:rsidR="0056434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A86073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начальник сектора правовой работы Администрации района</w:t>
            </w:r>
            <w:r w:rsidR="00783E0C">
              <w:rPr>
                <w:sz w:val="28"/>
                <w:szCs w:val="28"/>
              </w:rPr>
              <w:t>;</w:t>
            </w:r>
          </w:p>
        </w:tc>
      </w:tr>
      <w:tr w:rsidR="00564340" w:rsidTr="00A86073">
        <w:tc>
          <w:tcPr>
            <w:tcW w:w="2694" w:type="dxa"/>
            <w:shd w:val="clear" w:color="auto" w:fill="auto"/>
          </w:tcPr>
          <w:p w:rsidR="00564340" w:rsidRDefault="00DA6BBB" w:rsidP="00A86073">
            <w:pPr>
              <w:pStyle w:val="af0"/>
              <w:snapToGrid w:val="0"/>
              <w:ind w:left="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Мертенцева И.В.</w:t>
            </w:r>
          </w:p>
        </w:tc>
        <w:tc>
          <w:tcPr>
            <w:tcW w:w="6945" w:type="dxa"/>
            <w:shd w:val="clear" w:color="auto" w:fill="auto"/>
          </w:tcPr>
          <w:p w:rsidR="00564340" w:rsidRDefault="00564340" w:rsidP="00DA6BBB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2407D">
              <w:rPr>
                <w:sz w:val="28"/>
                <w:szCs w:val="28"/>
              </w:rPr>
              <w:t xml:space="preserve">глава Администрации </w:t>
            </w:r>
            <w:r w:rsidR="00DA6BBB">
              <w:rPr>
                <w:sz w:val="28"/>
                <w:szCs w:val="28"/>
              </w:rPr>
              <w:t>Развильненского</w:t>
            </w:r>
            <w:r>
              <w:rPr>
                <w:sz w:val="28"/>
                <w:szCs w:val="28"/>
              </w:rPr>
              <w:t xml:space="preserve"> сельского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селения</w:t>
            </w:r>
            <w:r w:rsidR="00783E0C">
              <w:rPr>
                <w:sz w:val="28"/>
                <w:szCs w:val="28"/>
              </w:rPr>
              <w:t>.</w:t>
            </w:r>
          </w:p>
        </w:tc>
      </w:tr>
    </w:tbl>
    <w:p w:rsidR="00564340" w:rsidRDefault="00564340" w:rsidP="0095610B">
      <w:pPr>
        <w:tabs>
          <w:tab w:val="left" w:pos="2835"/>
        </w:tabs>
        <w:ind w:left="851"/>
        <w:jc w:val="both"/>
      </w:pPr>
    </w:p>
    <w:p w:rsidR="00564340" w:rsidRDefault="00564340" w:rsidP="0095610B">
      <w:pPr>
        <w:tabs>
          <w:tab w:val="left" w:pos="2835"/>
        </w:tabs>
        <w:ind w:left="851"/>
      </w:pPr>
    </w:p>
    <w:p w:rsidR="00564340" w:rsidRDefault="00564340" w:rsidP="0095610B">
      <w:pPr>
        <w:tabs>
          <w:tab w:val="left" w:pos="709"/>
          <w:tab w:val="left" w:pos="2268"/>
        </w:tabs>
        <w:ind w:left="851"/>
        <w:jc w:val="both"/>
      </w:pPr>
    </w:p>
    <w:p w:rsidR="00564340" w:rsidRDefault="00564340" w:rsidP="0095610B">
      <w:pPr>
        <w:tabs>
          <w:tab w:val="left" w:pos="709"/>
          <w:tab w:val="left" w:pos="2268"/>
        </w:tabs>
        <w:ind w:left="851"/>
        <w:jc w:val="both"/>
        <w:rPr>
          <w:sz w:val="28"/>
        </w:rPr>
      </w:pPr>
    </w:p>
    <w:p w:rsidR="002958BB" w:rsidRDefault="00F74148" w:rsidP="001F77C5">
      <w:pPr>
        <w:ind w:left="5103" w:firstLine="1134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E2C14">
        <w:rPr>
          <w:sz w:val="28"/>
          <w:szCs w:val="28"/>
        </w:rPr>
        <w:lastRenderedPageBreak/>
        <w:t>П</w:t>
      </w:r>
      <w:r w:rsidR="002958BB">
        <w:rPr>
          <w:sz w:val="28"/>
          <w:szCs w:val="28"/>
        </w:rPr>
        <w:t xml:space="preserve">риложение </w:t>
      </w:r>
      <w:r w:rsidR="00A86073">
        <w:rPr>
          <w:sz w:val="28"/>
          <w:szCs w:val="28"/>
        </w:rPr>
        <w:t xml:space="preserve">№ </w:t>
      </w:r>
      <w:r w:rsidR="007D18CC">
        <w:rPr>
          <w:sz w:val="28"/>
          <w:szCs w:val="28"/>
        </w:rPr>
        <w:t>3</w:t>
      </w:r>
    </w:p>
    <w:p w:rsidR="001F77C5" w:rsidRDefault="002958BB" w:rsidP="001F77C5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</w:t>
      </w:r>
      <w:r w:rsidR="001F77C5">
        <w:rPr>
          <w:sz w:val="28"/>
          <w:szCs w:val="28"/>
        </w:rPr>
        <w:t>а</w:t>
      </w:r>
      <w:r w:rsidR="001F77C5">
        <w:rPr>
          <w:sz w:val="28"/>
          <w:szCs w:val="28"/>
        </w:rPr>
        <w:t>теля Собрания депутатов – главы Песчанокопского района</w:t>
      </w:r>
    </w:p>
    <w:p w:rsidR="001F77C5" w:rsidRDefault="001F77C5" w:rsidP="001F77C5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F32DE">
        <w:rPr>
          <w:sz w:val="28"/>
          <w:szCs w:val="28"/>
        </w:rPr>
        <w:t xml:space="preserve">29.08.2023  </w:t>
      </w:r>
      <w:r>
        <w:rPr>
          <w:sz w:val="28"/>
          <w:szCs w:val="28"/>
        </w:rPr>
        <w:t xml:space="preserve">№ </w:t>
      </w:r>
      <w:r w:rsidR="001F32DE">
        <w:rPr>
          <w:sz w:val="28"/>
          <w:szCs w:val="28"/>
        </w:rPr>
        <w:t>8</w:t>
      </w:r>
    </w:p>
    <w:p w:rsidR="002958BB" w:rsidRDefault="002958BB" w:rsidP="001F77C5">
      <w:pPr>
        <w:ind w:left="5103"/>
        <w:rPr>
          <w:sz w:val="28"/>
          <w:szCs w:val="28"/>
        </w:rPr>
      </w:pPr>
    </w:p>
    <w:p w:rsidR="005C0D58" w:rsidRPr="00A86073" w:rsidRDefault="005C0D58" w:rsidP="00A86073">
      <w:pPr>
        <w:spacing w:before="60" w:after="60"/>
        <w:jc w:val="center"/>
        <w:rPr>
          <w:sz w:val="28"/>
          <w:szCs w:val="28"/>
        </w:rPr>
      </w:pPr>
      <w:r w:rsidRPr="00A86073">
        <w:rPr>
          <w:sz w:val="28"/>
          <w:szCs w:val="28"/>
        </w:rPr>
        <w:t xml:space="preserve">ОПОВЕЩЕНИЕ О ПРОВЕДЕНИИ ОБЩЕСТВЕННЫХ ОБСУЖДЕНИЙ </w:t>
      </w:r>
    </w:p>
    <w:p w:rsidR="00562A2B" w:rsidRPr="00C214D2" w:rsidRDefault="005C0D58" w:rsidP="007D18CC">
      <w:pPr>
        <w:pStyle w:val="ac"/>
        <w:tabs>
          <w:tab w:val="left" w:pos="5245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14D2">
        <w:rPr>
          <w:rFonts w:ascii="Times New Roman" w:hAnsi="Times New Roman" w:cs="Times New Roman"/>
          <w:sz w:val="28"/>
          <w:szCs w:val="28"/>
        </w:rPr>
        <w:t>-</w:t>
      </w:r>
      <w:r w:rsidR="007D18CC" w:rsidRPr="00C214D2">
        <w:rPr>
          <w:rFonts w:ascii="Times New Roman" w:hAnsi="Times New Roman" w:cs="Times New Roman"/>
          <w:sz w:val="28"/>
          <w:szCs w:val="28"/>
        </w:rPr>
        <w:t xml:space="preserve"> по вопросу рассмотрения схемы расположения земельного участка или земельных участков на кадастровом плане территории, застроенной многоквартирным домом</w:t>
      </w:r>
      <w:r w:rsidR="00C214D2" w:rsidRPr="00C214D2">
        <w:rPr>
          <w:rFonts w:ascii="Times New Roman" w:hAnsi="Times New Roman" w:cs="Times New Roman"/>
          <w:sz w:val="28"/>
          <w:szCs w:val="28"/>
        </w:rPr>
        <w:t xml:space="preserve"> (двухквартирный жилой дом)</w:t>
      </w:r>
      <w:r w:rsidR="007D18CC" w:rsidRPr="00C214D2">
        <w:rPr>
          <w:rFonts w:ascii="Times New Roman" w:hAnsi="Times New Roman" w:cs="Times New Roman"/>
          <w:sz w:val="28"/>
          <w:szCs w:val="28"/>
        </w:rPr>
        <w:t>,</w:t>
      </w:r>
      <w:r w:rsidR="00C214D2">
        <w:rPr>
          <w:rFonts w:ascii="Times New Roman" w:hAnsi="Times New Roman" w:cs="Times New Roman"/>
          <w:sz w:val="28"/>
          <w:szCs w:val="28"/>
        </w:rPr>
        <w:t xml:space="preserve"> расположенным </w:t>
      </w:r>
      <w:r w:rsidR="00C214D2" w:rsidRPr="00C214D2">
        <w:rPr>
          <w:rFonts w:ascii="Times New Roman" w:hAnsi="Times New Roman" w:cs="Times New Roman"/>
          <w:sz w:val="28"/>
          <w:szCs w:val="28"/>
        </w:rPr>
        <w:t xml:space="preserve">на земельном участке с кадастровым номером 61:30:0090101:343 по адресу: Ростовская область, Песчанокопский район, с. Развильное, ул. Усадьба СХТ, 15, кв1 </w:t>
      </w:r>
      <w:r w:rsidR="007D18CC" w:rsidRPr="00C214D2">
        <w:rPr>
          <w:rFonts w:ascii="Times New Roman" w:hAnsi="Times New Roman" w:cs="Times New Roman"/>
          <w:sz w:val="28"/>
          <w:szCs w:val="28"/>
        </w:rPr>
        <w:t>(приложение №1).</w:t>
      </w:r>
    </w:p>
    <w:p w:rsidR="005C0D58" w:rsidRPr="00361F32" w:rsidRDefault="005C0D58" w:rsidP="00562A2B">
      <w:pPr>
        <w:shd w:val="clear" w:color="auto" w:fill="FFFFFF"/>
        <w:suppressAutoHyphens/>
        <w:ind w:firstLine="709"/>
        <w:jc w:val="both"/>
        <w:rPr>
          <w:b/>
          <w:sz w:val="16"/>
          <w:szCs w:val="16"/>
          <w:u w:val="single"/>
        </w:rPr>
      </w:pPr>
    </w:p>
    <w:p w:rsidR="005C0D58" w:rsidRPr="00361F32" w:rsidRDefault="005C0D58" w:rsidP="00A86073">
      <w:pPr>
        <w:shd w:val="clear" w:color="auto" w:fill="FFFFFF"/>
        <w:jc w:val="center"/>
        <w:rPr>
          <w:b/>
          <w:sz w:val="32"/>
          <w:szCs w:val="32"/>
          <w:u w:val="single"/>
        </w:rPr>
      </w:pPr>
      <w:r w:rsidRPr="00361F32">
        <w:rPr>
          <w:b/>
          <w:sz w:val="32"/>
          <w:szCs w:val="32"/>
          <w:u w:val="single"/>
        </w:rPr>
        <w:t xml:space="preserve">Срок </w:t>
      </w:r>
      <w:r w:rsidRPr="00C214D2">
        <w:rPr>
          <w:b/>
          <w:sz w:val="32"/>
          <w:szCs w:val="32"/>
          <w:u w:val="single"/>
        </w:rPr>
        <w:t>проведения</w:t>
      </w:r>
      <w:r w:rsidRPr="00361F32">
        <w:rPr>
          <w:b/>
          <w:sz w:val="32"/>
          <w:szCs w:val="32"/>
          <w:u w:val="single"/>
        </w:rPr>
        <w:t xml:space="preserve"> общественных обсуждений </w:t>
      </w:r>
    </w:p>
    <w:p w:rsidR="00C214D2" w:rsidRPr="00C214D2" w:rsidRDefault="00C214D2" w:rsidP="00C214D2">
      <w:pPr>
        <w:shd w:val="clear" w:color="auto" w:fill="FFFFFF"/>
        <w:ind w:firstLine="709"/>
        <w:jc w:val="center"/>
        <w:rPr>
          <w:b/>
          <w:sz w:val="32"/>
          <w:szCs w:val="32"/>
          <w:u w:val="single"/>
        </w:rPr>
      </w:pPr>
      <w:r w:rsidRPr="00C214D2">
        <w:rPr>
          <w:b/>
          <w:sz w:val="32"/>
          <w:szCs w:val="32"/>
          <w:u w:val="single"/>
        </w:rPr>
        <w:t>с 11.09.2023 по 14.09.2023 года.</w:t>
      </w:r>
    </w:p>
    <w:p w:rsidR="005C0D58" w:rsidRDefault="00C214D2" w:rsidP="00C214D2">
      <w:pPr>
        <w:shd w:val="clear" w:color="auto" w:fill="FFFFFF"/>
        <w:jc w:val="center"/>
        <w:rPr>
          <w:sz w:val="28"/>
        </w:rPr>
      </w:pPr>
      <w:r>
        <w:rPr>
          <w:sz w:val="28"/>
        </w:rPr>
        <w:t xml:space="preserve"> </w:t>
      </w:r>
      <w:r w:rsidR="005C0D58">
        <w:rPr>
          <w:sz w:val="28"/>
        </w:rPr>
        <w:t>Размещение проектов:</w:t>
      </w:r>
    </w:p>
    <w:p w:rsidR="00DB00E5" w:rsidRDefault="005C0D58" w:rsidP="00A86073">
      <w:pPr>
        <w:spacing w:before="6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информационной системы «Общественные обсуждения в сфере архитектуры и градостроительства», где </w:t>
      </w:r>
      <w:r w:rsidR="00DB00E5">
        <w:rPr>
          <w:sz w:val="28"/>
          <w:szCs w:val="28"/>
        </w:rPr>
        <w:t>будут размещены</w:t>
      </w:r>
      <w:r>
        <w:rPr>
          <w:sz w:val="28"/>
          <w:szCs w:val="28"/>
        </w:rPr>
        <w:t xml:space="preserve"> схем</w:t>
      </w:r>
      <w:r w:rsidR="00DB00E5">
        <w:rPr>
          <w:sz w:val="28"/>
          <w:szCs w:val="28"/>
        </w:rPr>
        <w:t>ы</w:t>
      </w:r>
      <w:r>
        <w:rPr>
          <w:sz w:val="28"/>
          <w:szCs w:val="28"/>
        </w:rPr>
        <w:t xml:space="preserve"> расположения земельного участка на кадастровом плане территории в границах элемента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нировочной структуры, застроенного многоквартирным</w:t>
      </w:r>
      <w:r w:rsidR="00DB00E5">
        <w:rPr>
          <w:sz w:val="28"/>
          <w:szCs w:val="28"/>
        </w:rPr>
        <w:t>и домами:</w:t>
      </w:r>
    </w:p>
    <w:p w:rsidR="005C0D58" w:rsidRDefault="005C0D58" w:rsidP="00DB00E5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0813DC">
        <w:rPr>
          <w:sz w:val="28"/>
          <w:szCs w:val="28"/>
        </w:rPr>
        <w:t>https://peschanrn.donland.ru/activity/7985/</w:t>
      </w:r>
      <w:r>
        <w:rPr>
          <w:sz w:val="28"/>
          <w:szCs w:val="28"/>
        </w:rPr>
        <w:t>.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 w:rsidRPr="00082C53">
        <w:rPr>
          <w:color w:val="000000"/>
          <w:sz w:val="28"/>
          <w:szCs w:val="28"/>
        </w:rPr>
        <w:t xml:space="preserve">Информационный стенд: </w:t>
      </w:r>
      <w:r>
        <w:rPr>
          <w:color w:val="000000"/>
          <w:sz w:val="28"/>
          <w:szCs w:val="28"/>
        </w:rPr>
        <w:t>Ростовская область, Песчанокопский район,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Экспозиция проекта:</w:t>
      </w:r>
    </w:p>
    <w:p w:rsidR="005C0D58" w:rsidRDefault="005C0D58" w:rsidP="00783E0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 размещения экспозиции: Ростовская область, Песчанокопский ра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Pr="00BB039F" w:rsidRDefault="00C214D2" w:rsidP="00C214D2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Период проведения экспозиции: с</w:t>
      </w:r>
      <w:r>
        <w:rPr>
          <w:sz w:val="28"/>
          <w:szCs w:val="28"/>
        </w:rPr>
        <w:t>11.09.2023 по 14.09.2023 года.</w:t>
      </w:r>
    </w:p>
    <w:p w:rsidR="005C0D58" w:rsidRDefault="005C0D58" w:rsidP="00783E0C">
      <w:pPr>
        <w:ind w:firstLine="709"/>
        <w:jc w:val="both"/>
        <w:rPr>
          <w:sz w:val="28"/>
        </w:rPr>
      </w:pPr>
      <w:r>
        <w:rPr>
          <w:sz w:val="28"/>
        </w:rPr>
        <w:t>Консультирование посетителей экспозиции проекта:</w:t>
      </w:r>
    </w:p>
    <w:p w:rsidR="005C0D58" w:rsidRDefault="005C0D58" w:rsidP="00C214D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</w:rPr>
        <w:t>В рабочие дни с 8.00 по 16.</w:t>
      </w:r>
      <w:r w:rsidR="00DB00E5">
        <w:rPr>
          <w:sz w:val="28"/>
        </w:rPr>
        <w:t>00 часов (перерыв с 12.00 по 12.45</w:t>
      </w:r>
      <w:r>
        <w:rPr>
          <w:sz w:val="28"/>
        </w:rPr>
        <w:t xml:space="preserve"> часов) в п</w:t>
      </w:r>
      <w:r>
        <w:rPr>
          <w:sz w:val="28"/>
        </w:rPr>
        <w:t>е</w:t>
      </w:r>
      <w:r>
        <w:rPr>
          <w:sz w:val="28"/>
        </w:rPr>
        <w:t xml:space="preserve">риод с </w:t>
      </w:r>
      <w:r w:rsidR="00C214D2">
        <w:rPr>
          <w:sz w:val="28"/>
          <w:szCs w:val="28"/>
        </w:rPr>
        <w:t>11.09.2023 по 14.09.2023 года</w:t>
      </w:r>
      <w:r w:rsidR="00C214D2">
        <w:rPr>
          <w:sz w:val="28"/>
        </w:rPr>
        <w:t xml:space="preserve"> </w:t>
      </w:r>
      <w:r>
        <w:rPr>
          <w:sz w:val="28"/>
        </w:rPr>
        <w:t xml:space="preserve">по адресу: Ростовская область, </w:t>
      </w:r>
      <w:r>
        <w:rPr>
          <w:color w:val="000000"/>
          <w:sz w:val="28"/>
          <w:szCs w:val="28"/>
        </w:rPr>
        <w:t>Песчан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копский район, с.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Песчанокопское, ул.</w:t>
      </w:r>
      <w:r w:rsidR="00BB03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Суворова, 4 каб.22-а.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Прием предложений и замечаний по обсуждаемому проекту: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электронном виде – через систему «Общественные обсуждения в сф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 архитектуры и градостроительства» (</w:t>
      </w:r>
      <w:r w:rsidRPr="000813DC">
        <w:rPr>
          <w:sz w:val="28"/>
          <w:szCs w:val="28"/>
        </w:rPr>
        <w:t>https://peschanrn.donland.ru/activity/7985/</w:t>
      </w:r>
      <w:r>
        <w:rPr>
          <w:sz w:val="28"/>
          <w:szCs w:val="28"/>
        </w:rPr>
        <w:t>);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письменной форме – посредством направления писем 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 Песчанокопского района по адресу: Ростовская область, Песчанокопский район, с.</w:t>
      </w:r>
      <w:r w:rsidR="00BB039F">
        <w:rPr>
          <w:sz w:val="28"/>
          <w:szCs w:val="28"/>
        </w:rPr>
        <w:t xml:space="preserve"> </w:t>
      </w:r>
      <w:r>
        <w:rPr>
          <w:sz w:val="28"/>
          <w:szCs w:val="28"/>
        </w:rPr>
        <w:t>Песчанокопское, ул.</w:t>
      </w:r>
      <w:r w:rsidR="00BB03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Суворова, 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22-а; </w:t>
      </w:r>
    </w:p>
    <w:p w:rsidR="005C0D58" w:rsidRDefault="005C0D58" w:rsidP="00783E0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1B5D05" w:rsidRDefault="001B5D05" w:rsidP="00783E0C">
      <w:pPr>
        <w:shd w:val="clear" w:color="auto" w:fill="FFFFFF"/>
        <w:jc w:val="both"/>
        <w:rPr>
          <w:sz w:val="28"/>
          <w:szCs w:val="28"/>
        </w:rPr>
      </w:pPr>
    </w:p>
    <w:sectPr w:rsidR="001B5D05" w:rsidSect="00C3359C">
      <w:footerReference w:type="default" r:id="rId12"/>
      <w:pgSz w:w="11906" w:h="16838"/>
      <w:pgMar w:top="1134" w:right="567" w:bottom="1134" w:left="1701" w:header="104" w:footer="81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953" w:rsidRDefault="00016953">
      <w:r>
        <w:separator/>
      </w:r>
    </w:p>
  </w:endnote>
  <w:endnote w:type="continuationSeparator" w:id="0">
    <w:p w:rsidR="00016953" w:rsidRDefault="00016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073" w:rsidRDefault="00A86073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1F32DE">
      <w:rPr>
        <w:noProof/>
      </w:rPr>
      <w:t>5</w:t>
    </w:r>
    <w:r>
      <w:fldChar w:fldCharType="end"/>
    </w:r>
  </w:p>
  <w:p w:rsidR="00564340" w:rsidRDefault="0056434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953" w:rsidRDefault="00016953">
      <w:r>
        <w:separator/>
      </w:r>
    </w:p>
  </w:footnote>
  <w:footnote w:type="continuationSeparator" w:id="0">
    <w:p w:rsidR="00016953" w:rsidRDefault="00016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E4224C0"/>
    <w:multiLevelType w:val="hybridMultilevel"/>
    <w:tmpl w:val="183C197E"/>
    <w:lvl w:ilvl="0" w:tplc="6BC60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50"/>
    <w:rsid w:val="00015DC6"/>
    <w:rsid w:val="00016953"/>
    <w:rsid w:val="0003011C"/>
    <w:rsid w:val="00032BCE"/>
    <w:rsid w:val="00072884"/>
    <w:rsid w:val="00091227"/>
    <w:rsid w:val="000A52C5"/>
    <w:rsid w:val="000C51C5"/>
    <w:rsid w:val="000E64AE"/>
    <w:rsid w:val="000F2A5F"/>
    <w:rsid w:val="001816C0"/>
    <w:rsid w:val="001A21E7"/>
    <w:rsid w:val="001B5D05"/>
    <w:rsid w:val="001E1B49"/>
    <w:rsid w:val="001F32DE"/>
    <w:rsid w:val="001F77C5"/>
    <w:rsid w:val="00230167"/>
    <w:rsid w:val="00233AC2"/>
    <w:rsid w:val="002346CB"/>
    <w:rsid w:val="00250547"/>
    <w:rsid w:val="0025755E"/>
    <w:rsid w:val="00283546"/>
    <w:rsid w:val="002958BB"/>
    <w:rsid w:val="002A0BFB"/>
    <w:rsid w:val="002F2415"/>
    <w:rsid w:val="002F7A52"/>
    <w:rsid w:val="0032407D"/>
    <w:rsid w:val="00361F32"/>
    <w:rsid w:val="00365D4A"/>
    <w:rsid w:val="00380C71"/>
    <w:rsid w:val="003A68ED"/>
    <w:rsid w:val="003B2BEC"/>
    <w:rsid w:val="003C1115"/>
    <w:rsid w:val="003E4A7D"/>
    <w:rsid w:val="00414132"/>
    <w:rsid w:val="00422D9B"/>
    <w:rsid w:val="0042615C"/>
    <w:rsid w:val="0044546B"/>
    <w:rsid w:val="00445C6F"/>
    <w:rsid w:val="00470BA5"/>
    <w:rsid w:val="00483F20"/>
    <w:rsid w:val="004A6891"/>
    <w:rsid w:val="004B3B24"/>
    <w:rsid w:val="004B706E"/>
    <w:rsid w:val="005452A9"/>
    <w:rsid w:val="00562A2B"/>
    <w:rsid w:val="00564340"/>
    <w:rsid w:val="005915DB"/>
    <w:rsid w:val="005C0D58"/>
    <w:rsid w:val="00655681"/>
    <w:rsid w:val="006631D7"/>
    <w:rsid w:val="006A1377"/>
    <w:rsid w:val="006B590D"/>
    <w:rsid w:val="006D58D7"/>
    <w:rsid w:val="006F0338"/>
    <w:rsid w:val="00783E0C"/>
    <w:rsid w:val="007D18CC"/>
    <w:rsid w:val="007F30D4"/>
    <w:rsid w:val="008047BB"/>
    <w:rsid w:val="00854E19"/>
    <w:rsid w:val="008777FF"/>
    <w:rsid w:val="008968FF"/>
    <w:rsid w:val="008A5C0E"/>
    <w:rsid w:val="008B608F"/>
    <w:rsid w:val="008D7FFE"/>
    <w:rsid w:val="008E61A0"/>
    <w:rsid w:val="00913F9A"/>
    <w:rsid w:val="0095610B"/>
    <w:rsid w:val="00962DDD"/>
    <w:rsid w:val="009939DE"/>
    <w:rsid w:val="009A16C6"/>
    <w:rsid w:val="009A76F1"/>
    <w:rsid w:val="009D0522"/>
    <w:rsid w:val="00A20D52"/>
    <w:rsid w:val="00A34FF2"/>
    <w:rsid w:val="00A44150"/>
    <w:rsid w:val="00A6439D"/>
    <w:rsid w:val="00A820E5"/>
    <w:rsid w:val="00A86073"/>
    <w:rsid w:val="00A87741"/>
    <w:rsid w:val="00AF1985"/>
    <w:rsid w:val="00B321AD"/>
    <w:rsid w:val="00B818AB"/>
    <w:rsid w:val="00B81DCD"/>
    <w:rsid w:val="00BB039F"/>
    <w:rsid w:val="00C050EE"/>
    <w:rsid w:val="00C214D2"/>
    <w:rsid w:val="00C3359C"/>
    <w:rsid w:val="00C6340D"/>
    <w:rsid w:val="00C66D04"/>
    <w:rsid w:val="00C85F4A"/>
    <w:rsid w:val="00C94295"/>
    <w:rsid w:val="00CA6150"/>
    <w:rsid w:val="00CA76C5"/>
    <w:rsid w:val="00CD0ED1"/>
    <w:rsid w:val="00CE0D62"/>
    <w:rsid w:val="00CE2C14"/>
    <w:rsid w:val="00D45291"/>
    <w:rsid w:val="00D960A3"/>
    <w:rsid w:val="00DA6BBB"/>
    <w:rsid w:val="00DB00E5"/>
    <w:rsid w:val="00E127EE"/>
    <w:rsid w:val="00E60168"/>
    <w:rsid w:val="00E65821"/>
    <w:rsid w:val="00E86AE3"/>
    <w:rsid w:val="00EE082F"/>
    <w:rsid w:val="00EE6C47"/>
    <w:rsid w:val="00F3504E"/>
    <w:rsid w:val="00F360EB"/>
    <w:rsid w:val="00F53BF2"/>
    <w:rsid w:val="00F74148"/>
    <w:rsid w:val="00F90787"/>
    <w:rsid w:val="00FA633E"/>
    <w:rsid w:val="00FB208D"/>
    <w:rsid w:val="00FB7059"/>
    <w:rsid w:val="00FD06D6"/>
    <w:rsid w:val="00FD1674"/>
    <w:rsid w:val="00FD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2;&#1077;&#1083;&#1080;&#1093;&#1086;&#1074;&#1072;\Application%20Data\Microsoft\&#1064;&#1072;&#1073;&#1083;&#1086;&#1085;&#1099;\POST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E272D-CB25-4F26-B123-C5328BAB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POSTAN</Template>
  <TotalTime>3</TotalTime>
  <Pages>1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постановления Главы Администрации Песчанокопского района (без шапки)</vt:lpstr>
    </vt:vector>
  </TitlesOfParts>
  <Company/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постановления Главы Администрации Песчанокопского района (без шапки)</dc:title>
  <dc:subject/>
  <dc:creator>Мелихова</dc:creator>
  <cp:keywords/>
  <cp:lastModifiedBy>Виктория</cp:lastModifiedBy>
  <cp:revision>7</cp:revision>
  <cp:lastPrinted>2023-08-11T06:02:00Z</cp:lastPrinted>
  <dcterms:created xsi:type="dcterms:W3CDTF">2023-08-28T08:36:00Z</dcterms:created>
  <dcterms:modified xsi:type="dcterms:W3CDTF">2023-08-29T05:42:00Z</dcterms:modified>
</cp:coreProperties>
</file>